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59F6" w:rsidRDefault="00B959F6">
      <w:r w:rsidRPr="00344F49">
        <w:rPr>
          <w:noProof/>
          <w:lang w:eastAsia="da-DK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Billede 1" o:spid="_x0000_i1025" type="#_x0000_t75" style="width:481.5pt;height:270.75pt;visibility:visible">
            <v:imagedata r:id="rId4" o:title=""/>
          </v:shape>
        </w:pict>
      </w:r>
    </w:p>
    <w:p w:rsidR="00B959F6" w:rsidRDefault="00B959F6">
      <w:r w:rsidRPr="00344F49">
        <w:rPr>
          <w:noProof/>
          <w:lang w:eastAsia="da-DK"/>
        </w:rPr>
        <w:pict>
          <v:shape id="Billede 2" o:spid="_x0000_i1026" type="#_x0000_t75" style="width:481.5pt;height:270.75pt;visibility:visible">
            <v:imagedata r:id="rId5" o:title=""/>
          </v:shape>
        </w:pict>
      </w:r>
    </w:p>
    <w:p w:rsidR="00B959F6" w:rsidRDefault="00B959F6">
      <w:r w:rsidRPr="00344F49">
        <w:rPr>
          <w:noProof/>
          <w:lang w:eastAsia="da-DK"/>
        </w:rPr>
        <w:pict>
          <v:shape id="Billede 3" o:spid="_x0000_i1027" type="#_x0000_t75" style="width:481.5pt;height:270.75pt;visibility:visible">
            <v:imagedata r:id="rId6" o:title=""/>
          </v:shape>
        </w:pict>
      </w:r>
    </w:p>
    <w:p w:rsidR="00B959F6" w:rsidRDefault="00B959F6">
      <w:bookmarkStart w:id="0" w:name="_GoBack"/>
      <w:r w:rsidRPr="00344F49">
        <w:rPr>
          <w:noProof/>
          <w:lang w:eastAsia="da-DK"/>
        </w:rPr>
        <w:pict>
          <v:shape id="Billede 4" o:spid="_x0000_i1028" type="#_x0000_t75" style="width:481.5pt;height:270.75pt;visibility:visible">
            <v:imagedata r:id="rId7" o:title=""/>
          </v:shape>
        </w:pict>
      </w:r>
      <w:bookmarkEnd w:id="0"/>
    </w:p>
    <w:sectPr w:rsidR="00B959F6" w:rsidSect="009B60E8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1304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8175B"/>
    <w:rsid w:val="000018D5"/>
    <w:rsid w:val="00344F49"/>
    <w:rsid w:val="00456F32"/>
    <w:rsid w:val="004F54FB"/>
    <w:rsid w:val="009B60E8"/>
    <w:rsid w:val="00B959F6"/>
    <w:rsid w:val="00E975B2"/>
    <w:rsid w:val="00F817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da-DK" w:eastAsia="da-DK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60E8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F817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817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customXml" Target="../customXml/item2.xml"/><Relationship Id="rId5" Type="http://schemas.openxmlformats.org/officeDocument/2006/relationships/image" Target="media/image2.jpeg"/><Relationship Id="rId10" Type="http://schemas.openxmlformats.org/officeDocument/2006/relationships/customXml" Target="../customXml/item1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AB9057174D80048B2773DE28014AF93" ma:contentTypeVersion="2" ma:contentTypeDescription="Opret et nyt dokument." ma:contentTypeScope="" ma:versionID="9cc486c2d53f71fd4bab4260db1027d1">
  <xsd:schema xmlns:xsd="http://www.w3.org/2001/XMLSchema" xmlns:p="http://schemas.microsoft.com/office/2006/metadata/properties" xmlns:ns1="http://schemas.microsoft.com/sharepoint/v3" xmlns:ns2="4d89e49c-5f70-4701-aee1-c49dfa18192c" targetNamespace="http://schemas.microsoft.com/office/2006/metadata/properties" ma:root="true" ma:fieldsID="864f7b3d885cdb3a0239c14b0d28c469" ns1:_="" ns2:_="">
    <xsd:import namespace="http://schemas.microsoft.com/sharepoint/v3"/>
    <xsd:import namespace="4d89e49c-5f70-4701-aee1-c49dfa18192c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Dato_x0020_for_x0020_oprettelse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PublishingStartDate" ma:index="8" nillable="true" ma:displayName="Startdato for planlægning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lutdato for planlægning" ma:description="" ma:hidden="true" ma:internalName="PublishingExpirationDate">
      <xsd:simpleType>
        <xsd:restriction base="dms:Unknown"/>
      </xsd:simpleType>
    </xsd:element>
  </xsd:schema>
  <xsd:schema xmlns:xsd="http://www.w3.org/2001/XMLSchema" xmlns:dms="http://schemas.microsoft.com/office/2006/documentManagement/types" targetNamespace="4d89e49c-5f70-4701-aee1-c49dfa18192c" elementFormDefault="qualified">
    <xsd:import namespace="http://schemas.microsoft.com/office/2006/documentManagement/types"/>
    <xsd:element name="Dato_x0020_for_x0020_oprettelse" ma:index="10" nillable="true" ma:displayName="Dato for oprettelse" ma:default="[today]" ma:format="DateOnly" ma:internalName="Dato_x0020_for_x0020_oprettels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 ma:readOnly="tru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>
    <Dato_x0020_for_x0020_oprettelse xmlns="4d89e49c-5f70-4701-aee1-c49dfa18192c">2011-03-01T00:00:00Z</Dato_x0020_for_x0020_oprettelse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E5C7CDBA-7A86-48C2-873C-16B1CD838B8D}"/>
</file>

<file path=customXml/itemProps2.xml><?xml version="1.0" encoding="utf-8"?>
<ds:datastoreItem xmlns:ds="http://schemas.openxmlformats.org/officeDocument/2006/customXml" ds:itemID="{21A2F19F-8626-4439-89C2-C0D2E9CAD714}"/>
</file>

<file path=customXml/itemProps3.xml><?xml version="1.0" encoding="utf-8"?>
<ds:datastoreItem xmlns:ds="http://schemas.openxmlformats.org/officeDocument/2006/customXml" ds:itemID="{AFC2533F-1D26-44C3-ACAA-458D486BCC27}"/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68</TotalTime>
  <Pages>2</Pages>
  <Words>1</Words>
  <Characters>7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Elses</dc:creator>
  <cp:keywords/>
  <dc:description/>
  <cp:lastModifiedBy>bira</cp:lastModifiedBy>
  <cp:revision>2</cp:revision>
  <dcterms:created xsi:type="dcterms:W3CDTF">2011-03-01T09:20:00Z</dcterms:created>
  <dcterms:modified xsi:type="dcterms:W3CDTF">2011-03-01T09:20:00Z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o for oprettelse">
    <vt:lpwstr>2011-03-01T00:00:00Z</vt:lpwstr>
  </property>
  <property fmtid="{D5CDD505-2E9C-101B-9397-08002B2CF9AE}" pid="3" name="ContentTypeId">
    <vt:lpwstr>0x0101004AB9057174D80048B2773DE28014AF93</vt:lpwstr>
  </property>
</Properties>
</file>